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2F" w:rsidRDefault="00B3632F" w:rsidP="00E575B8">
      <w:pPr>
        <w:jc w:val="center"/>
      </w:pPr>
      <w:r>
        <w:t>Техническое задание на внешнюю и внутреннюю отделку бани.</w:t>
      </w:r>
    </w:p>
    <w:p w:rsidR="00B3632F" w:rsidRDefault="00B3632F" w:rsidP="00E575B8">
      <w:pPr>
        <w:jc w:val="center"/>
      </w:pPr>
      <w:r>
        <w:t>Описание объекта строительства.</w:t>
      </w:r>
    </w:p>
    <w:p w:rsidR="00B3632F" w:rsidRDefault="00B3632F" w:rsidP="00E575B8">
      <w:pPr>
        <w:jc w:val="both"/>
      </w:pPr>
      <w:r>
        <w:t>Сруб бани собран в марте 2019г и расположен в Ленинградской области Всеволожском р-не Куйвозевское поселение (ТСН Лесное озеро). На участке имеется вагончик с четырьмя спальными местами, есть электричество, вода, туалет.</w: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.6pt;height:466.8pt;visibility:visible">
            <v:imagedata r:id="rId5" o:title=""/>
          </v:shape>
        </w:pict>
      </w:r>
    </w:p>
    <w:p w:rsidR="00B3632F" w:rsidRDefault="00B3632F" w:rsidP="00B2253F">
      <w:pPr>
        <w:jc w:val="center"/>
      </w:pPr>
      <w:r>
        <w:t>Расположение сруба.</w:t>
      </w:r>
    </w:p>
    <w:p w:rsidR="00B3632F" w:rsidRDefault="00B3632F" w:rsidP="00E575B8">
      <w:pPr>
        <w:jc w:val="both"/>
      </w:pPr>
      <w:r>
        <w:t xml:space="preserve">Генеральные размеры сруба 5х4м. </w: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3" o:spid="_x0000_i1026" type="#_x0000_t75" style="width:467.4pt;height:350.4pt;visibility:visible">
            <v:imagedata r:id="rId6" o:title=""/>
          </v:shape>
        </w:pic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7" o:spid="_x0000_i1027" type="#_x0000_t75" style="width:467.4pt;height:350.4pt;visibility:visible">
            <v:imagedata r:id="rId7" o:title=""/>
          </v:shape>
        </w:pict>
      </w:r>
      <w:r w:rsidRPr="00D342AF">
        <w:rPr>
          <w:noProof/>
          <w:lang w:eastAsia="ru-RU"/>
        </w:rPr>
        <w:pict>
          <v:shape id="Рисунок 8" o:spid="_x0000_i1028" type="#_x0000_t75" style="width:467.4pt;height:350.4pt;visibility:visible">
            <v:imagedata r:id="rId8" o:title=""/>
          </v:shape>
        </w:pict>
      </w:r>
    </w:p>
    <w:p w:rsidR="00B3632F" w:rsidRDefault="00B3632F" w:rsidP="00E575B8">
      <w:pPr>
        <w:jc w:val="both"/>
      </w:pPr>
      <w:r>
        <w:t>Сруб из полулафета с выносом под веранду 2м имеет мансарду.</w: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11" o:spid="_x0000_i1029" type="#_x0000_t75" style="width:467.4pt;height:350.4pt;visibility:visible">
            <v:imagedata r:id="rId9" o:title=""/>
          </v:shape>
        </w:pict>
      </w:r>
    </w:p>
    <w:p w:rsidR="00B3632F" w:rsidRDefault="00B3632F" w:rsidP="002A3898">
      <w:pPr>
        <w:jc w:val="center"/>
      </w:pPr>
      <w:r>
        <w:t>Вид предбанника со стороны входной двери</w:t>
      </w:r>
    </w:p>
    <w:p w:rsidR="00B3632F" w:rsidRDefault="00B3632F" w:rsidP="00E575B8">
      <w:pPr>
        <w:jc w:val="both"/>
      </w:pPr>
      <w:r>
        <w:t>Высота сруба 2,6м, диаметр бревна от 22 до 28см, рубка угла в лапу. Сруб установлен на свайный фундамент, сваи 150х150 с разбивкой по осям 4,1х5,1+2,1м. Обвязочной брус 150х250мм. Потолочные и половые лаги – протёсанное бревно.</w:t>
      </w:r>
    </w:p>
    <w:p w:rsidR="00B3632F" w:rsidRDefault="00B3632F" w:rsidP="00970F68">
      <w:pPr>
        <w:jc w:val="center"/>
      </w:pPr>
      <w:r w:rsidRPr="00D342AF">
        <w:rPr>
          <w:noProof/>
          <w:lang w:eastAsia="ru-RU"/>
        </w:rPr>
        <w:pict>
          <v:shape id="Рисунок 9" o:spid="_x0000_i1030" type="#_x0000_t75" style="width:367.2pt;height:277.8pt;visibility:visible">
            <v:imagedata r:id="rId10" o:title=""/>
          </v:shape>
        </w:pict>
      </w:r>
    </w:p>
    <w:p w:rsidR="00B3632F" w:rsidRDefault="00B3632F" w:rsidP="00970F68">
      <w:pPr>
        <w:jc w:val="center"/>
      </w:pPr>
      <w:r w:rsidRPr="00D342AF">
        <w:rPr>
          <w:noProof/>
          <w:lang w:eastAsia="ru-RU"/>
        </w:rPr>
        <w:pict>
          <v:shape id="Рисунок 10" o:spid="_x0000_i1031" type="#_x0000_t75" style="width:366pt;height:271.8pt;visibility:visible">
            <v:imagedata r:id="rId11" o:title=""/>
          </v:shape>
        </w:pict>
      </w:r>
    </w:p>
    <w:p w:rsidR="00B3632F" w:rsidRDefault="00B3632F" w:rsidP="002B4E9A">
      <w:pPr>
        <w:jc w:val="center"/>
      </w:pPr>
      <w:r w:rsidRPr="00D342AF">
        <w:rPr>
          <w:noProof/>
          <w:lang w:eastAsia="ru-RU"/>
        </w:rPr>
        <w:pict>
          <v:shape id="Рисунок 5" o:spid="_x0000_i1032" type="#_x0000_t75" style="width:334.2pt;height:253.2pt;visibility:visible">
            <v:imagedata r:id="rId12" o:title=""/>
          </v:shape>
        </w:pict>
      </w:r>
    </w:p>
    <w:p w:rsidR="00B3632F" w:rsidRDefault="00B3632F" w:rsidP="00E575B8">
      <w:pPr>
        <w:jc w:val="both"/>
      </w:pPr>
      <w:r>
        <w:t>Стропильная система – доска 50х150мм, обрешётка - доска 150х20мм с шагом 400мм.</w:t>
      </w:r>
    </w:p>
    <w:p w:rsidR="00B3632F" w:rsidRDefault="00B3632F" w:rsidP="00E575B8">
      <w:pPr>
        <w:jc w:val="both"/>
      </w:pPr>
      <w:r>
        <w:t>Стойки и распорки из бруса 100х100мм.</w: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2" o:spid="_x0000_i1033" type="#_x0000_t75" style="width:467.4pt;height:350.4pt;visibility:visible">
            <v:imagedata r:id="rId13" o:title=""/>
          </v:shape>
        </w:pic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4" o:spid="_x0000_i1034" type="#_x0000_t75" style="width:467.4pt;height:350.4pt;visibility:visible">
            <v:imagedata r:id="rId14" o:title=""/>
          </v:shape>
        </w:pict>
      </w:r>
    </w:p>
    <w:p w:rsidR="00B3632F" w:rsidRDefault="00B3632F" w:rsidP="00E575B8">
      <w:pPr>
        <w:jc w:val="both"/>
      </w:pPr>
      <w:r w:rsidRPr="00D342AF">
        <w:rPr>
          <w:noProof/>
          <w:lang w:eastAsia="ru-RU"/>
        </w:rPr>
        <w:pict>
          <v:shape id="Рисунок 6" o:spid="_x0000_i1035" type="#_x0000_t75" style="width:467.4pt;height:350.4pt;visibility:visible">
            <v:imagedata r:id="rId15" o:title=""/>
          </v:shape>
        </w:pict>
      </w:r>
    </w:p>
    <w:p w:rsidR="00B3632F" w:rsidRDefault="00B3632F">
      <w:r>
        <w:br w:type="page"/>
      </w:r>
    </w:p>
    <w:p w:rsidR="00B3632F" w:rsidRDefault="00B3632F" w:rsidP="00034645">
      <w:pPr>
        <w:jc w:val="center"/>
      </w:pPr>
      <w:r>
        <w:t>Необходимые работы</w:t>
      </w:r>
    </w:p>
    <w:p w:rsidR="00B3632F" w:rsidRDefault="00B3632F" w:rsidP="00034645">
      <w:pPr>
        <w:pStyle w:val="ListParagraph"/>
        <w:numPr>
          <w:ilvl w:val="0"/>
          <w:numId w:val="1"/>
        </w:numPr>
        <w:jc w:val="both"/>
      </w:pPr>
      <w:r>
        <w:t>Установка крыши из металлочерепицы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Демонтаж рубероида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Монтаж гидроизоляции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Установка контробрешетки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Монтаж металлочерепицы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Подшив карнизов</w:t>
      </w:r>
    </w:p>
    <w:p w:rsidR="00B3632F" w:rsidRDefault="00B3632F" w:rsidP="00034645">
      <w:pPr>
        <w:pStyle w:val="ListParagraph"/>
        <w:numPr>
          <w:ilvl w:val="1"/>
          <w:numId w:val="1"/>
        </w:numPr>
        <w:jc w:val="both"/>
      </w:pPr>
      <w:r>
        <w:t>Установка водосливной системы</w:t>
      </w:r>
    </w:p>
    <w:p w:rsidR="00B3632F" w:rsidRDefault="00B3632F" w:rsidP="00034645">
      <w:pPr>
        <w:pStyle w:val="ListParagraph"/>
        <w:numPr>
          <w:ilvl w:val="0"/>
          <w:numId w:val="1"/>
        </w:numPr>
        <w:jc w:val="both"/>
      </w:pPr>
      <w:r>
        <w:t>Зашивка фронтонов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Установка каркасов под окна (одно окно с двух сторон)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Установка окон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Установка ветро-гидрозащиты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Установка контробрешотки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Зашивка фронтонов снаружи вагонкой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Монтаж утеплителя (базальтовая вата) – толщина 100мм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Монтаж пароизоляции</w:t>
      </w:r>
    </w:p>
    <w:p w:rsidR="00B3632F" w:rsidRDefault="00B3632F" w:rsidP="00880C0B">
      <w:pPr>
        <w:pStyle w:val="ListParagraph"/>
        <w:numPr>
          <w:ilvl w:val="1"/>
          <w:numId w:val="1"/>
        </w:numPr>
        <w:jc w:val="both"/>
      </w:pPr>
      <w:r>
        <w:t>Зашивка фронтонов внутри вагонкой.</w:t>
      </w:r>
    </w:p>
    <w:p w:rsidR="00B3632F" w:rsidRDefault="00B3632F" w:rsidP="00FE5A5E">
      <w:pPr>
        <w:pStyle w:val="ListParagraph"/>
        <w:numPr>
          <w:ilvl w:val="0"/>
          <w:numId w:val="1"/>
        </w:numPr>
        <w:jc w:val="both"/>
      </w:pPr>
      <w:r>
        <w:t>Монтаж стен и потолка</w:t>
      </w:r>
    </w:p>
    <w:p w:rsidR="00B3632F" w:rsidRDefault="00B3632F" w:rsidP="00FE5A5E">
      <w:pPr>
        <w:pStyle w:val="ListParagraph"/>
        <w:numPr>
          <w:ilvl w:val="1"/>
          <w:numId w:val="1"/>
        </w:numPr>
        <w:jc w:val="both"/>
      </w:pPr>
      <w:r>
        <w:t>Установка ветро-гидрозащиты</w:t>
      </w:r>
    </w:p>
    <w:p w:rsidR="00B3632F" w:rsidRDefault="00B3632F" w:rsidP="000B6B47">
      <w:pPr>
        <w:pStyle w:val="ListParagraph"/>
        <w:numPr>
          <w:ilvl w:val="1"/>
          <w:numId w:val="1"/>
        </w:numPr>
        <w:jc w:val="both"/>
      </w:pPr>
      <w:r>
        <w:t>Монтаж утеплителя (базальтовая вата) – толщина 100мм</w:t>
      </w:r>
    </w:p>
    <w:p w:rsidR="00B3632F" w:rsidRDefault="00B3632F" w:rsidP="000B6B47">
      <w:pPr>
        <w:pStyle w:val="ListParagraph"/>
        <w:numPr>
          <w:ilvl w:val="1"/>
          <w:numId w:val="1"/>
        </w:numPr>
        <w:jc w:val="both"/>
      </w:pPr>
      <w:r>
        <w:t>Монтаж пароизоляции</w:t>
      </w:r>
    </w:p>
    <w:p w:rsidR="00B3632F" w:rsidRDefault="00B3632F" w:rsidP="000B6B47">
      <w:pPr>
        <w:pStyle w:val="ListParagraph"/>
        <w:numPr>
          <w:ilvl w:val="1"/>
          <w:numId w:val="1"/>
        </w:numPr>
        <w:jc w:val="both"/>
      </w:pPr>
      <w:r>
        <w:t>Зашивка фронтонов внутри вагонкой.</w:t>
      </w:r>
    </w:p>
    <w:p w:rsidR="00B3632F" w:rsidRDefault="00B3632F" w:rsidP="000B6B47">
      <w:pPr>
        <w:pStyle w:val="ListParagraph"/>
        <w:numPr>
          <w:ilvl w:val="1"/>
          <w:numId w:val="1"/>
        </w:numPr>
        <w:jc w:val="both"/>
      </w:pPr>
      <w:r>
        <w:t>Предусмотреть вход в зашитую часть в стенах и в потолке.</w:t>
      </w:r>
    </w:p>
    <w:p w:rsidR="00B3632F" w:rsidRDefault="00B3632F" w:rsidP="000B6B47">
      <w:pPr>
        <w:pStyle w:val="ListParagraph"/>
        <w:numPr>
          <w:ilvl w:val="0"/>
          <w:numId w:val="1"/>
        </w:numPr>
        <w:jc w:val="both"/>
      </w:pPr>
      <w:r>
        <w:t>Установка каркасной перегородки на мансардном этаже в плоскости оси «Е» с установкой двери.</w:t>
      </w:r>
    </w:p>
    <w:p w:rsidR="00B3632F" w:rsidRDefault="00B3632F" w:rsidP="000B6B47">
      <w:pPr>
        <w:pStyle w:val="ListParagraph"/>
        <w:numPr>
          <w:ilvl w:val="0"/>
          <w:numId w:val="1"/>
        </w:numPr>
        <w:jc w:val="both"/>
      </w:pPr>
      <w:r>
        <w:t>Монтаж пола мансардного этажа из шпунтовой доски</w:t>
      </w:r>
    </w:p>
    <w:p w:rsidR="00B3632F" w:rsidRPr="00956D46" w:rsidRDefault="00B3632F" w:rsidP="00956D46">
      <w:pPr>
        <w:pStyle w:val="ListParagraph"/>
        <w:numPr>
          <w:ilvl w:val="0"/>
          <w:numId w:val="1"/>
        </w:numPr>
      </w:pPr>
      <w:r w:rsidRPr="00956D46">
        <w:t>Конопатка наружных стыков бревен</w:t>
      </w:r>
    </w:p>
    <w:p w:rsidR="00B3632F" w:rsidRPr="00956D46" w:rsidRDefault="00B3632F" w:rsidP="00956D46">
      <w:pPr>
        <w:pStyle w:val="ListParagraph"/>
        <w:numPr>
          <w:ilvl w:val="0"/>
          <w:numId w:val="1"/>
        </w:numPr>
      </w:pPr>
      <w:r>
        <w:t>Шлифовка бревен</w:t>
      </w:r>
      <w:r w:rsidRPr="00956D46">
        <w:t>: снаружи и внутри бани</w:t>
      </w:r>
    </w:p>
    <w:p w:rsidR="00B3632F" w:rsidRDefault="00B3632F" w:rsidP="00956D46">
      <w:pPr>
        <w:pStyle w:val="ListParagraph"/>
        <w:numPr>
          <w:ilvl w:val="0"/>
          <w:numId w:val="1"/>
        </w:numPr>
        <w:jc w:val="both"/>
      </w:pPr>
      <w:r>
        <w:t>Покрытие бревен снаружи и внутри антисептиком</w:t>
      </w:r>
    </w:p>
    <w:p w:rsidR="00B3632F" w:rsidRDefault="00B3632F" w:rsidP="00956D46">
      <w:pPr>
        <w:pStyle w:val="ListParagraph"/>
        <w:numPr>
          <w:ilvl w:val="0"/>
          <w:numId w:val="1"/>
        </w:numPr>
        <w:jc w:val="both"/>
      </w:pPr>
      <w:r>
        <w:t>Установка входной металлической двери</w:t>
      </w:r>
    </w:p>
    <w:p w:rsidR="00B3632F" w:rsidRDefault="00B3632F" w:rsidP="00956D46">
      <w:pPr>
        <w:pStyle w:val="ListParagraph"/>
        <w:numPr>
          <w:ilvl w:val="0"/>
          <w:numId w:val="1"/>
        </w:numPr>
        <w:jc w:val="both"/>
      </w:pPr>
      <w:r>
        <w:t>Монтаж окон первого этажа (всего 4 штуки)</w:t>
      </w:r>
    </w:p>
    <w:p w:rsidR="00B3632F" w:rsidRDefault="00B3632F" w:rsidP="00956D46">
      <w:pPr>
        <w:pStyle w:val="ListParagraph"/>
        <w:numPr>
          <w:ilvl w:val="0"/>
          <w:numId w:val="1"/>
        </w:numPr>
        <w:jc w:val="both"/>
      </w:pPr>
      <w:r>
        <w:t>Внутренняя отделка комнаты отдыха:</w:t>
      </w:r>
    </w:p>
    <w:p w:rsidR="00B3632F" w:rsidRDefault="00B3632F" w:rsidP="00006287">
      <w:pPr>
        <w:pStyle w:val="ListParagraph"/>
        <w:numPr>
          <w:ilvl w:val="1"/>
          <w:numId w:val="1"/>
        </w:numPr>
        <w:jc w:val="both"/>
      </w:pPr>
      <w:r>
        <w:t>Монтаж потолка вагонкой</w:t>
      </w:r>
    </w:p>
    <w:p w:rsidR="00B3632F" w:rsidRDefault="00B3632F" w:rsidP="009D070A">
      <w:pPr>
        <w:pStyle w:val="ListParagraph"/>
        <w:numPr>
          <w:ilvl w:val="1"/>
          <w:numId w:val="1"/>
        </w:numPr>
        <w:jc w:val="both"/>
      </w:pPr>
      <w:r>
        <w:t>Монтаж пола первого этажа (снизу-вверх):</w:t>
      </w:r>
    </w:p>
    <w:p w:rsidR="00B3632F" w:rsidRDefault="00B3632F" w:rsidP="00A22824">
      <w:pPr>
        <w:pStyle w:val="ListParagraph"/>
        <w:numPr>
          <w:ilvl w:val="2"/>
          <w:numId w:val="1"/>
        </w:numPr>
        <w:jc w:val="both"/>
      </w:pPr>
      <w:r>
        <w:t>Черновой пол</w:t>
      </w:r>
    </w:p>
    <w:p w:rsidR="00B3632F" w:rsidRDefault="00B3632F" w:rsidP="00006287">
      <w:pPr>
        <w:pStyle w:val="ListParagraph"/>
        <w:numPr>
          <w:ilvl w:val="2"/>
          <w:numId w:val="1"/>
        </w:numPr>
        <w:jc w:val="both"/>
      </w:pPr>
      <w:r>
        <w:t>Монтаж ветро-гидрозащиты</w:t>
      </w:r>
    </w:p>
    <w:p w:rsidR="00B3632F" w:rsidRDefault="00B3632F" w:rsidP="00006287">
      <w:pPr>
        <w:pStyle w:val="ListParagraph"/>
        <w:numPr>
          <w:ilvl w:val="2"/>
          <w:numId w:val="1"/>
        </w:numPr>
        <w:jc w:val="both"/>
      </w:pPr>
      <w:r>
        <w:t>Монтаж утеплителя (базальтовая вата)</w:t>
      </w:r>
    </w:p>
    <w:p w:rsidR="00B3632F" w:rsidRDefault="00B3632F" w:rsidP="00006287">
      <w:pPr>
        <w:pStyle w:val="ListParagraph"/>
        <w:numPr>
          <w:ilvl w:val="2"/>
          <w:numId w:val="1"/>
        </w:numPr>
        <w:jc w:val="both"/>
      </w:pPr>
      <w:r>
        <w:t>Монтаж пароизоляции</w:t>
      </w:r>
    </w:p>
    <w:p w:rsidR="00B3632F" w:rsidRDefault="00B3632F" w:rsidP="00006287">
      <w:pPr>
        <w:pStyle w:val="ListParagraph"/>
        <w:numPr>
          <w:ilvl w:val="2"/>
          <w:numId w:val="1"/>
        </w:numPr>
        <w:jc w:val="both"/>
      </w:pPr>
      <w:r>
        <w:t>Монтаж пола из шпунта</w:t>
      </w:r>
    </w:p>
    <w:p w:rsidR="00B3632F" w:rsidRDefault="00B3632F" w:rsidP="00604D66">
      <w:pPr>
        <w:pStyle w:val="ListParagraph"/>
        <w:numPr>
          <w:ilvl w:val="0"/>
          <w:numId w:val="1"/>
        </w:numPr>
        <w:jc w:val="both"/>
      </w:pPr>
      <w:r>
        <w:t>Внутренняя отделка помывочной:</w:t>
      </w:r>
    </w:p>
    <w:p w:rsidR="00B3632F" w:rsidRDefault="00B3632F" w:rsidP="00F038A8">
      <w:pPr>
        <w:pStyle w:val="ListParagraph"/>
        <w:numPr>
          <w:ilvl w:val="1"/>
          <w:numId w:val="1"/>
        </w:numPr>
        <w:jc w:val="both"/>
      </w:pPr>
      <w:r>
        <w:t>Монтаж не проливного пола из керамической плитки с устройством трапа в зоне душа.</w:t>
      </w:r>
    </w:p>
    <w:p w:rsidR="00B3632F" w:rsidRDefault="00B3632F" w:rsidP="00604D66">
      <w:pPr>
        <w:pStyle w:val="ListParagraph"/>
        <w:numPr>
          <w:ilvl w:val="1"/>
          <w:numId w:val="1"/>
        </w:numPr>
        <w:jc w:val="both"/>
      </w:pPr>
      <w:r>
        <w:t>Укладка плитки на стенах в зоне душа.</w:t>
      </w:r>
    </w:p>
    <w:p w:rsidR="00B3632F" w:rsidRDefault="00B3632F" w:rsidP="00604D66">
      <w:pPr>
        <w:pStyle w:val="ListParagraph"/>
        <w:numPr>
          <w:ilvl w:val="1"/>
          <w:numId w:val="1"/>
        </w:numPr>
        <w:jc w:val="both"/>
      </w:pPr>
      <w:r>
        <w:t>Монтаж потолка вагонкой.</w:t>
      </w:r>
    </w:p>
    <w:p w:rsidR="00B3632F" w:rsidRDefault="00B3632F" w:rsidP="00604D66">
      <w:pPr>
        <w:pStyle w:val="ListParagraph"/>
        <w:numPr>
          <w:ilvl w:val="1"/>
          <w:numId w:val="1"/>
        </w:numPr>
        <w:jc w:val="both"/>
      </w:pPr>
      <w:r>
        <w:t>Устройство двери.</w:t>
      </w:r>
    </w:p>
    <w:p w:rsidR="00B3632F" w:rsidRDefault="00B3632F" w:rsidP="006D27A8">
      <w:pPr>
        <w:pStyle w:val="ListParagraph"/>
        <w:numPr>
          <w:ilvl w:val="0"/>
          <w:numId w:val="1"/>
        </w:numPr>
        <w:jc w:val="both"/>
      </w:pPr>
      <w:r>
        <w:t>Устройство внутренней отделки в парной: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Монтаж не проливного пола из керамической плитки с устройством трапа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Монтаж алюминиевой изоляции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Обивка вагонкой (осина) стен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Зашивка потолка вагонкой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Устройство полок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Монтаж двери.</w:t>
      </w:r>
    </w:p>
    <w:p w:rsidR="00B3632F" w:rsidRDefault="00B3632F" w:rsidP="006D27A8">
      <w:pPr>
        <w:pStyle w:val="ListParagraph"/>
        <w:numPr>
          <w:ilvl w:val="1"/>
          <w:numId w:val="1"/>
        </w:numPr>
        <w:jc w:val="both"/>
      </w:pPr>
      <w:r>
        <w:t>Монтаж печи с устройством кирпичного экрана и выводом трубы на крышу</w:t>
      </w:r>
    </w:p>
    <w:p w:rsidR="00B3632F" w:rsidRDefault="00B3632F" w:rsidP="00F73FE5">
      <w:pPr>
        <w:pStyle w:val="ListParagraph"/>
        <w:numPr>
          <w:ilvl w:val="0"/>
          <w:numId w:val="1"/>
        </w:numPr>
        <w:jc w:val="both"/>
      </w:pPr>
      <w:r>
        <w:t>Установка крыльца</w:t>
      </w:r>
    </w:p>
    <w:p w:rsidR="00B3632F" w:rsidRDefault="00B3632F" w:rsidP="00F73FE5">
      <w:pPr>
        <w:pStyle w:val="ListParagraph"/>
        <w:numPr>
          <w:ilvl w:val="0"/>
          <w:numId w:val="1"/>
        </w:numPr>
        <w:jc w:val="both"/>
      </w:pPr>
      <w:r>
        <w:t>Обустройство веранды</w:t>
      </w:r>
    </w:p>
    <w:p w:rsidR="00B3632F" w:rsidRDefault="00B3632F" w:rsidP="00F73FE5">
      <w:pPr>
        <w:pStyle w:val="ListParagraph"/>
        <w:numPr>
          <w:ilvl w:val="0"/>
          <w:numId w:val="1"/>
        </w:numPr>
        <w:jc w:val="both"/>
      </w:pPr>
      <w:r>
        <w:t>Закупка и доставка строительного материала производится исполнителем при согласовании с заказчиком.</w:t>
      </w:r>
    </w:p>
    <w:p w:rsidR="00B3632F" w:rsidRDefault="00B3632F" w:rsidP="00F038A8">
      <w:pPr>
        <w:ind w:left="1080"/>
        <w:jc w:val="both"/>
      </w:pPr>
    </w:p>
    <w:p w:rsidR="00B3632F" w:rsidRDefault="00B3632F" w:rsidP="0018266E">
      <w:pPr>
        <w:jc w:val="both"/>
      </w:pPr>
      <w:r>
        <w:t xml:space="preserve">Необходимо определить </w:t>
      </w:r>
    </w:p>
    <w:p w:rsidR="00B3632F" w:rsidRDefault="00B3632F" w:rsidP="0018266E">
      <w:pPr>
        <w:jc w:val="both"/>
      </w:pPr>
      <w:r>
        <w:t>1) Стоимость работ  и строительных материалов.</w:t>
      </w:r>
    </w:p>
    <w:p w:rsidR="00B3632F" w:rsidRDefault="00B3632F" w:rsidP="0018266E">
      <w:pPr>
        <w:jc w:val="both"/>
      </w:pPr>
      <w:r>
        <w:t>2) Время начала работ и их продолжительность.</w:t>
      </w:r>
    </w:p>
    <w:p w:rsidR="00B3632F" w:rsidRDefault="00B3632F" w:rsidP="0018266E">
      <w:pPr>
        <w:jc w:val="both"/>
      </w:pPr>
    </w:p>
    <w:p w:rsidR="00B3632F" w:rsidRDefault="00B3632F" w:rsidP="0018266E">
      <w:pPr>
        <w:jc w:val="both"/>
      </w:pPr>
      <w:r>
        <w:t>Буду признателен за корректировку по составу работ или по обустройству бани.</w:t>
      </w:r>
    </w:p>
    <w:p w:rsidR="00B3632F" w:rsidRDefault="00B3632F" w:rsidP="00F038A8">
      <w:pPr>
        <w:ind w:left="1080"/>
        <w:jc w:val="both"/>
      </w:pPr>
    </w:p>
    <w:p w:rsidR="00B3632F" w:rsidRPr="0018266E" w:rsidRDefault="00B3632F" w:rsidP="00F038A8">
      <w:pPr>
        <w:ind w:left="1080"/>
        <w:jc w:val="both"/>
        <w:sectPr w:rsidR="00B3632F" w:rsidRPr="001826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632F" w:rsidRDefault="00B3632F" w:rsidP="004E2784">
      <w:pPr>
        <w:ind w:left="1080"/>
        <w:jc w:val="center"/>
      </w:pPr>
      <w:r w:rsidRPr="00D342AF">
        <w:rPr>
          <w:noProof/>
          <w:lang w:eastAsia="ru-RU"/>
        </w:rPr>
        <w:pict>
          <v:shape id="Рисунок 12" o:spid="_x0000_i1036" type="#_x0000_t75" style="width:576.6pt;height:459pt;visibility:visible">
            <v:imagedata r:id="rId16" o:title=""/>
          </v:shape>
        </w:pict>
      </w:r>
    </w:p>
    <w:p w:rsidR="00B3632F" w:rsidRDefault="00B3632F" w:rsidP="004E2784">
      <w:pPr>
        <w:ind w:left="1080"/>
        <w:jc w:val="center"/>
      </w:pPr>
      <w:r w:rsidRPr="00D342AF">
        <w:rPr>
          <w:noProof/>
          <w:lang w:eastAsia="ru-RU"/>
        </w:rPr>
        <w:pict>
          <v:shape id="Рисунок 13" o:spid="_x0000_i1037" type="#_x0000_t75" style="width:613.2pt;height:460.2pt;visibility:visible">
            <v:imagedata r:id="rId17" o:title=""/>
          </v:shape>
        </w:pict>
      </w:r>
    </w:p>
    <w:p w:rsidR="00B3632F" w:rsidRDefault="00B3632F" w:rsidP="004E2784">
      <w:pPr>
        <w:ind w:left="1080"/>
        <w:jc w:val="center"/>
      </w:pPr>
      <w:r w:rsidRPr="00D342AF">
        <w:rPr>
          <w:noProof/>
          <w:lang w:eastAsia="ru-RU"/>
        </w:rPr>
        <w:pict>
          <v:shape id="Рисунок 14" o:spid="_x0000_i1038" type="#_x0000_t75" style="width:484.8pt;height:430.2pt;visibility:visible">
            <v:imagedata r:id="rId18" o:title=""/>
          </v:shape>
        </w:pict>
      </w:r>
    </w:p>
    <w:p w:rsidR="00B3632F" w:rsidRDefault="00B3632F" w:rsidP="004E2784">
      <w:pPr>
        <w:ind w:left="1080"/>
        <w:jc w:val="center"/>
      </w:pPr>
      <w:r>
        <w:t>Разрез поперек.</w:t>
      </w:r>
    </w:p>
    <w:p w:rsidR="00B3632F" w:rsidRDefault="00B3632F" w:rsidP="004E2784">
      <w:pPr>
        <w:ind w:left="1080"/>
        <w:jc w:val="center"/>
      </w:pPr>
      <w:r w:rsidRPr="00D342AF">
        <w:rPr>
          <w:noProof/>
          <w:lang w:eastAsia="ru-RU"/>
        </w:rPr>
        <w:pict>
          <v:shape id="Рисунок 15" o:spid="_x0000_i1039" type="#_x0000_t75" style="width:539.4pt;height:420.6pt;visibility:visible">
            <v:imagedata r:id="rId19" o:title=""/>
          </v:shape>
        </w:pict>
      </w:r>
    </w:p>
    <w:p w:rsidR="00B3632F" w:rsidRPr="004E2784" w:rsidRDefault="00B3632F" w:rsidP="004E2784">
      <w:pPr>
        <w:ind w:left="1080"/>
        <w:jc w:val="center"/>
      </w:pPr>
      <w:r>
        <w:t>Разрез вдоль</w:t>
      </w:r>
    </w:p>
    <w:sectPr w:rsidR="00B3632F" w:rsidRPr="004E2784" w:rsidSect="00D625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4B5DA8"/>
    <w:multiLevelType w:val="hybridMultilevel"/>
    <w:tmpl w:val="2708D77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6C0A"/>
    <w:rsid w:val="00006287"/>
    <w:rsid w:val="00034645"/>
    <w:rsid w:val="000B6B47"/>
    <w:rsid w:val="0013226D"/>
    <w:rsid w:val="0018266E"/>
    <w:rsid w:val="001878EB"/>
    <w:rsid w:val="001D5EC3"/>
    <w:rsid w:val="002A3898"/>
    <w:rsid w:val="002B4E9A"/>
    <w:rsid w:val="002D3E3D"/>
    <w:rsid w:val="002E0473"/>
    <w:rsid w:val="00373BBE"/>
    <w:rsid w:val="00393745"/>
    <w:rsid w:val="004E2784"/>
    <w:rsid w:val="005671D2"/>
    <w:rsid w:val="00604D66"/>
    <w:rsid w:val="006105E6"/>
    <w:rsid w:val="006938D3"/>
    <w:rsid w:val="006A3F13"/>
    <w:rsid w:val="006A704F"/>
    <w:rsid w:val="006D27A8"/>
    <w:rsid w:val="00880C0B"/>
    <w:rsid w:val="008864AF"/>
    <w:rsid w:val="008A036F"/>
    <w:rsid w:val="008F4EE4"/>
    <w:rsid w:val="00936C0A"/>
    <w:rsid w:val="00956D46"/>
    <w:rsid w:val="00970F68"/>
    <w:rsid w:val="009D070A"/>
    <w:rsid w:val="00A22824"/>
    <w:rsid w:val="00A31317"/>
    <w:rsid w:val="00B2253F"/>
    <w:rsid w:val="00B3632F"/>
    <w:rsid w:val="00BB7B90"/>
    <w:rsid w:val="00CA557B"/>
    <w:rsid w:val="00CD2875"/>
    <w:rsid w:val="00D342AF"/>
    <w:rsid w:val="00D62500"/>
    <w:rsid w:val="00E043F2"/>
    <w:rsid w:val="00E575B8"/>
    <w:rsid w:val="00E6488C"/>
    <w:rsid w:val="00F038A8"/>
    <w:rsid w:val="00F73FE5"/>
    <w:rsid w:val="00FC0490"/>
    <w:rsid w:val="00FE5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EE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346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9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3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13</Pages>
  <Words>437</Words>
  <Characters>2497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внешнюю и внутреннюю отделку бани</dc:title>
  <dc:subject/>
  <dc:creator>RePack by Diakov</dc:creator>
  <cp:keywords/>
  <dc:description/>
  <cp:lastModifiedBy>85.alena.85@mail.ru</cp:lastModifiedBy>
  <cp:revision>2</cp:revision>
  <dcterms:created xsi:type="dcterms:W3CDTF">2020-01-24T08:09:00Z</dcterms:created>
  <dcterms:modified xsi:type="dcterms:W3CDTF">2020-01-24T08:09:00Z</dcterms:modified>
</cp:coreProperties>
</file>